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587A19" w14:textId="77777777" w:rsidR="001E34ED" w:rsidRDefault="001E34ED" w:rsidP="00A15D96">
      <w:pPr>
        <w:rPr>
          <w:rStyle w:val="Heading1Char"/>
          <w:rFonts w:eastAsiaTheme="minorHAnsi"/>
          <w:b w:val="0"/>
          <w:bCs w:val="0"/>
          <w:sz w:val="36"/>
          <w:szCs w:val="36"/>
        </w:rPr>
      </w:pPr>
      <w:r w:rsidRPr="005D4217">
        <w:rPr>
          <w:rStyle w:val="Heading1Char"/>
          <w:rFonts w:eastAsiaTheme="minorHAnsi"/>
          <w:b w:val="0"/>
          <w:bCs w:val="0"/>
          <w:sz w:val="36"/>
          <w:szCs w:val="36"/>
        </w:rPr>
        <w:t>How to swap pathways on the Assessment Platform</w:t>
      </w:r>
    </w:p>
    <w:p w14:paraId="2E90F118" w14:textId="77777777" w:rsidR="001E34ED" w:rsidRDefault="001E34ED" w:rsidP="00A15D96">
      <w:pPr>
        <w:rPr>
          <w:rStyle w:val="Heading1Char"/>
          <w:rFonts w:eastAsiaTheme="minorHAnsi"/>
          <w:b w:val="0"/>
          <w:bCs w:val="0"/>
          <w:sz w:val="36"/>
          <w:szCs w:val="36"/>
        </w:rPr>
      </w:pPr>
    </w:p>
    <w:p w14:paraId="2FB703B2" w14:textId="77777777" w:rsidR="001E34ED" w:rsidRDefault="001E34ED" w:rsidP="00A15D96">
      <w:r>
        <w:rPr>
          <w:noProof/>
        </w:rPr>
        <w:drawing>
          <wp:inline distT="0" distB="0" distL="0" distR="0" wp14:anchorId="3DC85067" wp14:editId="48C159DB">
            <wp:extent cx="3956050" cy="2643505"/>
            <wp:effectExtent l="76200" t="76200" r="139700" b="137795"/>
            <wp:docPr id="18711034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103486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050" cy="264350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4B666E" w14:textId="77777777" w:rsidR="001E34ED" w:rsidRDefault="001E34ED" w:rsidP="00A15D96"/>
    <w:p w14:paraId="4AA1759E" w14:textId="67945E81" w:rsidR="001E34ED" w:rsidRDefault="001E34ED" w:rsidP="00A15D96">
      <w:r>
        <w:rPr>
          <w:noProof/>
        </w:rPr>
        <w:drawing>
          <wp:inline distT="0" distB="0" distL="0" distR="0" wp14:anchorId="41FA5899" wp14:editId="7807D8DA">
            <wp:extent cx="5725160" cy="3339465"/>
            <wp:effectExtent l="76200" t="76200" r="142240" b="127635"/>
            <wp:docPr id="266554677" name="Picture 2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554677" name="Picture 2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333946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5D4217">
        <w:rPr>
          <w:rStyle w:val="Heading1Char"/>
          <w:rFonts w:eastAsiaTheme="minorHAnsi"/>
          <w:b w:val="0"/>
          <w:bCs w:val="0"/>
          <w:sz w:val="36"/>
          <w:szCs w:val="36"/>
        </w:rPr>
        <w:br/>
      </w:r>
    </w:p>
    <w:p w14:paraId="66390134" w14:textId="4694843A" w:rsidR="00F53A30" w:rsidRPr="00A15D96" w:rsidRDefault="001E34ED" w:rsidP="00A15D96">
      <w:r>
        <w:rPr>
          <w:noProof/>
        </w:rPr>
        <w:lastRenderedPageBreak/>
        <w:drawing>
          <wp:inline distT="0" distB="0" distL="0" distR="0" wp14:anchorId="49B10254" wp14:editId="0ACCC0DC">
            <wp:extent cx="5731510" cy="3457575"/>
            <wp:effectExtent l="76200" t="76200" r="135890" b="142875"/>
            <wp:docPr id="17061882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188286" name="Picture 1" descr="A screenshot of a computer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75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F53A30" w:rsidRPr="00A15D96" w:rsidSect="00B2697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333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209398" w14:textId="77777777" w:rsidR="00C171A7" w:rsidRDefault="00C171A7" w:rsidP="00F53A30">
      <w:pPr>
        <w:spacing w:after="0" w:line="240" w:lineRule="auto"/>
      </w:pPr>
      <w:r>
        <w:separator/>
      </w:r>
    </w:p>
  </w:endnote>
  <w:endnote w:type="continuationSeparator" w:id="0">
    <w:p w14:paraId="1FE4E875" w14:textId="77777777" w:rsidR="00C171A7" w:rsidRDefault="00C171A7" w:rsidP="00F53A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A0002AE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33805D" w14:textId="77777777" w:rsidR="0020797C" w:rsidRDefault="002079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4A2E7C" w14:textId="77777777" w:rsidR="00F53A30" w:rsidRDefault="00654B04">
    <w:pPr>
      <w:pStyle w:val="Footer"/>
    </w:pPr>
    <w:r>
      <w:rPr>
        <w:noProof/>
      </w:rPr>
      <w:drawing>
        <wp:anchor distT="0" distB="0" distL="114300" distR="114300" simplePos="0" relativeHeight="251672576" behindDoc="1" locked="0" layoutInCell="1" allowOverlap="1" wp14:anchorId="1EAFE47D" wp14:editId="5CDD4907">
          <wp:simplePos x="0" y="0"/>
          <wp:positionH relativeFrom="column">
            <wp:posOffset>-914400</wp:posOffset>
          </wp:positionH>
          <wp:positionV relativeFrom="paragraph">
            <wp:posOffset>-455930</wp:posOffset>
          </wp:positionV>
          <wp:extent cx="7563600" cy="1067585"/>
          <wp:effectExtent l="0" t="0" r="0" b="0"/>
          <wp:wrapNone/>
          <wp:docPr id="6" name="Picture 6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RICS0069-27-LETTERHEAD-PLAIN PORTRAIT-A4-FOOT-P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76F3C3" w14:textId="77777777" w:rsidR="00F53A30" w:rsidRDefault="00654B04">
    <w:pPr>
      <w:pStyle w:val="Footer"/>
    </w:pPr>
    <w:r>
      <w:rPr>
        <w:noProof/>
      </w:rPr>
      <w:drawing>
        <wp:anchor distT="0" distB="0" distL="114300" distR="114300" simplePos="0" relativeHeight="251671552" behindDoc="1" locked="0" layoutInCell="1" allowOverlap="1" wp14:anchorId="564B92A9" wp14:editId="2C463B48">
          <wp:simplePos x="0" y="0"/>
          <wp:positionH relativeFrom="column">
            <wp:posOffset>-914400</wp:posOffset>
          </wp:positionH>
          <wp:positionV relativeFrom="paragraph">
            <wp:posOffset>-455930</wp:posOffset>
          </wp:positionV>
          <wp:extent cx="7563600" cy="1067585"/>
          <wp:effectExtent l="0" t="0" r="0" b="0"/>
          <wp:wrapNone/>
          <wp:docPr id="4" name="Picture 4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ICS0069-27-LETTERHEAD-PLAIN PORTRAIT-A4-FOOT-P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7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0E8609" w14:textId="77777777" w:rsidR="00C171A7" w:rsidRDefault="00C171A7" w:rsidP="00F53A30">
      <w:pPr>
        <w:spacing w:after="0" w:line="240" w:lineRule="auto"/>
      </w:pPr>
      <w:r>
        <w:separator/>
      </w:r>
    </w:p>
  </w:footnote>
  <w:footnote w:type="continuationSeparator" w:id="0">
    <w:p w14:paraId="285FA70E" w14:textId="77777777" w:rsidR="00C171A7" w:rsidRDefault="00C171A7" w:rsidP="00F53A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9673B" w14:textId="77777777" w:rsidR="0020797C" w:rsidRDefault="002079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2635D" w14:textId="77777777" w:rsidR="0020797C" w:rsidRDefault="002079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723B01" w14:textId="77777777" w:rsidR="00F53A30" w:rsidRDefault="00654B04">
    <w:pPr>
      <w:pStyle w:val="Header"/>
    </w:pPr>
    <w:r>
      <w:rPr>
        <w:noProof/>
      </w:rPr>
      <w:drawing>
        <wp:anchor distT="0" distB="0" distL="114300" distR="114300" simplePos="0" relativeHeight="251670528" behindDoc="1" locked="0" layoutInCell="1" allowOverlap="1" wp14:anchorId="30478589" wp14:editId="42DA9324">
          <wp:simplePos x="0" y="0"/>
          <wp:positionH relativeFrom="column">
            <wp:posOffset>-914400</wp:posOffset>
          </wp:positionH>
          <wp:positionV relativeFrom="paragraph">
            <wp:posOffset>-448310</wp:posOffset>
          </wp:positionV>
          <wp:extent cx="7563600" cy="1576239"/>
          <wp:effectExtent l="0" t="0" r="0" b="0"/>
          <wp:wrapNone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RICS0069-27-LETTERHEAD-PLAIN PORTRAIT-A4-HEAD-P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5762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A67EF6"/>
    <w:multiLevelType w:val="hybridMultilevel"/>
    <w:tmpl w:val="7FB23EC4"/>
    <w:lvl w:ilvl="0" w:tplc="77FEAADE">
      <w:start w:val="1"/>
      <w:numFmt w:val="bullet"/>
      <w:pStyle w:val="Bulletpoin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8127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96"/>
    <w:rsid w:val="00023906"/>
    <w:rsid w:val="00047382"/>
    <w:rsid w:val="00064697"/>
    <w:rsid w:val="000C2045"/>
    <w:rsid w:val="000C76A3"/>
    <w:rsid w:val="0015553B"/>
    <w:rsid w:val="001B5778"/>
    <w:rsid w:val="001E34ED"/>
    <w:rsid w:val="0020797C"/>
    <w:rsid w:val="0023180D"/>
    <w:rsid w:val="002B41B7"/>
    <w:rsid w:val="002D2A0F"/>
    <w:rsid w:val="00314C15"/>
    <w:rsid w:val="0037490F"/>
    <w:rsid w:val="00445075"/>
    <w:rsid w:val="00456153"/>
    <w:rsid w:val="00480361"/>
    <w:rsid w:val="004E5FC8"/>
    <w:rsid w:val="00521AF9"/>
    <w:rsid w:val="00544EF1"/>
    <w:rsid w:val="00654B04"/>
    <w:rsid w:val="006F0713"/>
    <w:rsid w:val="007C781B"/>
    <w:rsid w:val="007E1090"/>
    <w:rsid w:val="00804A80"/>
    <w:rsid w:val="00861792"/>
    <w:rsid w:val="00897155"/>
    <w:rsid w:val="008D1781"/>
    <w:rsid w:val="00A06CEB"/>
    <w:rsid w:val="00A15D96"/>
    <w:rsid w:val="00B17CD1"/>
    <w:rsid w:val="00B2697A"/>
    <w:rsid w:val="00B35682"/>
    <w:rsid w:val="00C171A7"/>
    <w:rsid w:val="00C22BA1"/>
    <w:rsid w:val="00C822B3"/>
    <w:rsid w:val="00D45ED4"/>
    <w:rsid w:val="00DA2F7E"/>
    <w:rsid w:val="00E31515"/>
    <w:rsid w:val="00E44FDB"/>
    <w:rsid w:val="00F26796"/>
    <w:rsid w:val="00F53A30"/>
    <w:rsid w:val="00FA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45B8D15"/>
  <w15:docId w15:val="{86EB03E4-75D4-404A-981B-7EBA99895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link w:val="Heading1Char"/>
    <w:uiPriority w:val="9"/>
    <w:qFormat/>
    <w:rsid w:val="007C781B"/>
    <w:pPr>
      <w:spacing w:before="450" w:after="300" w:line="240" w:lineRule="auto"/>
      <w:outlineLvl w:val="0"/>
    </w:pPr>
    <w:rPr>
      <w:rFonts w:ascii="Helvetica Neue" w:eastAsia="Times New Roman" w:hAnsi="Helvetica Neue" w:cs="Helvetica Neue"/>
      <w:b/>
      <w:bCs/>
      <w:color w:val="576071"/>
      <w:kern w:val="36"/>
      <w:sz w:val="70"/>
      <w:szCs w:val="7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781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685D3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link w:val="HeadingChar"/>
    <w:qFormat/>
    <w:rsid w:val="00445075"/>
    <w:rPr>
      <w:color w:val="4D3069" w:themeColor="text1"/>
      <w:sz w:val="52"/>
      <w:szCs w:val="52"/>
    </w:rPr>
  </w:style>
  <w:style w:type="paragraph" w:customStyle="1" w:styleId="Subheading">
    <w:name w:val="Subheading"/>
    <w:basedOn w:val="Heading"/>
    <w:link w:val="SubheadingChar"/>
    <w:qFormat/>
    <w:rsid w:val="00023906"/>
    <w:pPr>
      <w:spacing w:line="240" w:lineRule="auto"/>
    </w:pPr>
    <w:rPr>
      <w:b/>
      <w:sz w:val="32"/>
      <w:szCs w:val="32"/>
    </w:rPr>
  </w:style>
  <w:style w:type="character" w:customStyle="1" w:styleId="HeadingChar">
    <w:name w:val="Heading Char"/>
    <w:basedOn w:val="DefaultParagraphFont"/>
    <w:link w:val="Heading"/>
    <w:rsid w:val="00445075"/>
    <w:rPr>
      <w:color w:val="4D3069" w:themeColor="text1"/>
      <w:sz w:val="52"/>
      <w:szCs w:val="52"/>
    </w:rPr>
  </w:style>
  <w:style w:type="paragraph" w:customStyle="1" w:styleId="Tertiaryheading">
    <w:name w:val="Tertiary heading"/>
    <w:basedOn w:val="Subheading"/>
    <w:link w:val="TertiaryheadingChar"/>
    <w:qFormat/>
    <w:rsid w:val="00023906"/>
    <w:pPr>
      <w:spacing w:after="120"/>
    </w:pPr>
    <w:rPr>
      <w:sz w:val="24"/>
      <w:szCs w:val="24"/>
    </w:rPr>
  </w:style>
  <w:style w:type="character" w:customStyle="1" w:styleId="SubheadingChar">
    <w:name w:val="Subheading Char"/>
    <w:basedOn w:val="HeadingChar"/>
    <w:link w:val="Subheading"/>
    <w:rsid w:val="00023906"/>
    <w:rPr>
      <w:b/>
      <w:color w:val="4D3069" w:themeColor="text1"/>
      <w:sz w:val="32"/>
      <w:szCs w:val="32"/>
    </w:rPr>
  </w:style>
  <w:style w:type="paragraph" w:customStyle="1" w:styleId="Bodycopy">
    <w:name w:val="Body copy"/>
    <w:basedOn w:val="Tertiaryheading"/>
    <w:link w:val="BodycopyChar"/>
    <w:qFormat/>
    <w:rsid w:val="00023906"/>
    <w:rPr>
      <w:b w:val="0"/>
      <w:color w:val="auto"/>
      <w:sz w:val="22"/>
    </w:rPr>
  </w:style>
  <w:style w:type="character" w:customStyle="1" w:styleId="TertiaryheadingChar">
    <w:name w:val="Tertiary heading Char"/>
    <w:basedOn w:val="SubheadingChar"/>
    <w:link w:val="Tertiaryheading"/>
    <w:rsid w:val="00023906"/>
    <w:rPr>
      <w:b/>
      <w:color w:val="4D3069" w:themeColor="text1"/>
      <w:sz w:val="24"/>
      <w:szCs w:val="24"/>
    </w:rPr>
  </w:style>
  <w:style w:type="paragraph" w:customStyle="1" w:styleId="Bulletpoints">
    <w:name w:val="Bullet points"/>
    <w:basedOn w:val="Bodycopy"/>
    <w:link w:val="BulletpointsChar"/>
    <w:qFormat/>
    <w:rsid w:val="00023906"/>
    <w:pPr>
      <w:numPr>
        <w:numId w:val="1"/>
      </w:numPr>
      <w:ind w:left="568" w:hanging="284"/>
    </w:pPr>
  </w:style>
  <w:style w:type="character" w:customStyle="1" w:styleId="BodycopyChar">
    <w:name w:val="Body copy Char"/>
    <w:basedOn w:val="TertiaryheadingChar"/>
    <w:link w:val="Bodycopy"/>
    <w:rsid w:val="00023906"/>
    <w:rPr>
      <w:b w:val="0"/>
      <w:color w:val="4D3069" w:themeColor="text1"/>
      <w:sz w:val="24"/>
      <w:szCs w:val="24"/>
    </w:rPr>
  </w:style>
  <w:style w:type="character" w:customStyle="1" w:styleId="BulletpointsChar">
    <w:name w:val="Bullet points Char"/>
    <w:basedOn w:val="BodycopyChar"/>
    <w:link w:val="Bulletpoints"/>
    <w:rsid w:val="00023906"/>
    <w:rPr>
      <w:b w:val="0"/>
      <w:color w:val="4D3069" w:themeColor="text1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53A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3A30"/>
  </w:style>
  <w:style w:type="paragraph" w:styleId="Footer">
    <w:name w:val="footer"/>
    <w:basedOn w:val="Normal"/>
    <w:link w:val="FooterChar"/>
    <w:uiPriority w:val="99"/>
    <w:unhideWhenUsed/>
    <w:rsid w:val="00F53A3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3A30"/>
  </w:style>
  <w:style w:type="character" w:customStyle="1" w:styleId="Heading1Char">
    <w:name w:val="Heading 1 Char"/>
    <w:basedOn w:val="DefaultParagraphFont"/>
    <w:link w:val="Heading1"/>
    <w:uiPriority w:val="9"/>
    <w:rsid w:val="007C781B"/>
    <w:rPr>
      <w:rFonts w:ascii="Helvetica Neue" w:eastAsia="Times New Roman" w:hAnsi="Helvetica Neue" w:cs="Helvetica Neue"/>
      <w:b/>
      <w:bCs/>
      <w:color w:val="576071"/>
      <w:kern w:val="36"/>
      <w:sz w:val="70"/>
      <w:szCs w:val="7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781B"/>
    <w:rPr>
      <w:rFonts w:asciiTheme="majorHAnsi" w:eastAsiaTheme="majorEastAsia" w:hAnsiTheme="majorHAnsi" w:cstheme="majorBidi"/>
      <w:color w:val="2685D3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C781B"/>
    <w:pPr>
      <w:spacing w:after="25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7C78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09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shankster\AppData\Local\Temp\Temp1_RICS0069-27-LETTERHEAD-PLAIN%20PORTRAIT-A4%20(3).zip\RICS0069-27-LETTERHEAD-PLAIN%20PORTRAIT-A4.dotx" TargetMode="External"/></Relationships>
</file>

<file path=word/theme/theme1.xml><?xml version="1.0" encoding="utf-8"?>
<a:theme xmlns:a="http://schemas.openxmlformats.org/drawingml/2006/main" name="Office Theme">
  <a:themeElements>
    <a:clrScheme name="RICS">
      <a:dk1>
        <a:srgbClr val="4D3069"/>
      </a:dk1>
      <a:lt1>
        <a:srgbClr val="FFFFFF"/>
      </a:lt1>
      <a:dk2>
        <a:srgbClr val="002147"/>
      </a:dk2>
      <a:lt2>
        <a:srgbClr val="0F4DBC"/>
      </a:lt2>
      <a:accent1>
        <a:srgbClr val="6AADE4"/>
      </a:accent1>
      <a:accent2>
        <a:srgbClr val="00B2A9"/>
      </a:accent2>
      <a:accent3>
        <a:srgbClr val="9A9B9C"/>
      </a:accent3>
      <a:accent4>
        <a:srgbClr val="66BC29"/>
      </a:accent4>
      <a:accent5>
        <a:srgbClr val="AB9E6E"/>
      </a:accent5>
      <a:accent6>
        <a:srgbClr val="882345"/>
      </a:accent6>
      <a:hlink>
        <a:srgbClr val="000000"/>
      </a:hlink>
      <a:folHlink>
        <a:srgbClr val="36424A"/>
      </a:folHlink>
    </a:clrScheme>
    <a:fontScheme name="RIC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BA51A51E0130428EB9833A3B9FBA9F" ma:contentTypeVersion="10" ma:contentTypeDescription="Create a new document." ma:contentTypeScope="" ma:versionID="2081b26bd8fffbd7ca4babffb34c8332">
  <xsd:schema xmlns:xsd="http://www.w3.org/2001/XMLSchema" xmlns:xs="http://www.w3.org/2001/XMLSchema" xmlns:p="http://schemas.microsoft.com/office/2006/metadata/properties" xmlns:ns3="282ec8a4-e742-4fcf-b302-9001b2edda00" targetNamespace="http://schemas.microsoft.com/office/2006/metadata/properties" ma:root="true" ma:fieldsID="09f943c7fbd488da285147ace060145b" ns3:_="">
    <xsd:import namespace="282ec8a4-e742-4fcf-b302-9001b2edda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ec8a4-e742-4fcf-b302-9001b2edda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00D154-761F-4F43-902E-53D92C8B12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E8BA801-41CD-488F-9770-1824E54C676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3C0B38-3C4F-4020-BF9B-C179E800FE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2ec8a4-e742-4fcf-b302-9001b2edd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8699374-0B5C-4097-9CAB-0E956AD5EA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RICS0069-27-LETTERHEAD-PLAIN PORTRAIT-A4</Template>
  <TotalTime>1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Shankster</dc:creator>
  <cp:keywords/>
  <dc:description/>
  <cp:lastModifiedBy>Heidi Shankster</cp:lastModifiedBy>
  <cp:revision>2</cp:revision>
  <dcterms:created xsi:type="dcterms:W3CDTF">2024-09-24T14:28:00Z</dcterms:created>
  <dcterms:modified xsi:type="dcterms:W3CDTF">2024-09-24T14:28:00Z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0x01010044BA51A51E0130428EB9833A3B9FBA9F</vt:lpwstr>
  </property>
</Properties>
</file>